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D33" w:rsidRPr="005E39D1" w:rsidRDefault="009F2D33" w:rsidP="005E39D1">
      <w:pPr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蒋雅先老师四节微课截图</w:t>
      </w:r>
    </w:p>
    <w:p w:rsidR="009F2D33" w:rsidRDefault="009F2D33">
      <w:pPr>
        <w:rPr>
          <w:noProof/>
        </w:rPr>
      </w:pPr>
    </w:p>
    <w:p w:rsidR="009F2D33" w:rsidRDefault="009F2D33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518.4pt;height:291.6pt;visibility:visible">
            <v:imagedata r:id="rId6" o:title=""/>
          </v:shape>
        </w:pict>
      </w:r>
    </w:p>
    <w:p w:rsidR="009F2D33" w:rsidRDefault="009F2D33">
      <w:pPr>
        <w:rPr>
          <w:noProof/>
        </w:rPr>
      </w:pPr>
    </w:p>
    <w:p w:rsidR="009F2D33" w:rsidRPr="001E6E4A" w:rsidRDefault="009F2D33" w:rsidP="001E6E4A">
      <w:pPr>
        <w:widowControl/>
        <w:jc w:val="left"/>
        <w:rPr>
          <w:rFonts w:ascii="宋体" w:hAnsi="宋体" w:cs="宋体"/>
          <w:kern w:val="0"/>
          <w:sz w:val="36"/>
          <w:szCs w:val="24"/>
        </w:rPr>
      </w:pPr>
      <w:r w:rsidRPr="001E6E4A">
        <w:rPr>
          <w:rFonts w:ascii="宋体" w:hAnsi="宋体" w:cs="宋体"/>
          <w:kern w:val="0"/>
          <w:sz w:val="36"/>
          <w:szCs w:val="24"/>
        </w:rPr>
        <w:t>http://v.mypep.cn/play/cgl6naQcPN4Wnv8CtHaR</w:t>
      </w:r>
    </w:p>
    <w:p w:rsidR="009F2D33" w:rsidRDefault="009F2D33">
      <w:pPr>
        <w:rPr>
          <w:noProof/>
        </w:rPr>
      </w:pPr>
    </w:p>
    <w:p w:rsidR="009F2D33" w:rsidRDefault="009F2D33">
      <w:r>
        <w:rPr>
          <w:noProof/>
        </w:rPr>
        <w:pict>
          <v:shape id="图片 2" o:spid="_x0000_i1026" type="#_x0000_t75" style="width:489.6pt;height:275.4pt;visibility:visible">
            <v:imagedata r:id="rId7" o:title=""/>
          </v:shape>
        </w:pict>
      </w:r>
    </w:p>
    <w:p w:rsidR="009F2D33" w:rsidRPr="008E5DA6" w:rsidRDefault="009F2D33" w:rsidP="001E6E4A">
      <w:pPr>
        <w:rPr>
          <w:rFonts w:ascii="宋体" w:cs="宋体"/>
          <w:kern w:val="0"/>
          <w:sz w:val="24"/>
          <w:szCs w:val="24"/>
        </w:rPr>
      </w:pPr>
      <w:r w:rsidRPr="00964745">
        <w:rPr>
          <w:rFonts w:ascii="微软雅黑" w:eastAsia="微软雅黑" w:hAnsi="微软雅黑" w:cs="宋体" w:hint="eastAsia"/>
          <w:color w:val="FFFFFF"/>
          <w:kern w:val="0"/>
          <w:sz w:val="27"/>
          <w:szCs w:val="27"/>
        </w:rPr>
        <w:t>英语人教精通版六年级上</w:t>
      </w:r>
      <w:r w:rsidRPr="001E6E4A">
        <w:rPr>
          <w:rFonts w:ascii="宋体" w:cs="宋体"/>
          <w:kern w:val="0"/>
          <w:sz w:val="24"/>
          <w:szCs w:val="24"/>
        </w:rPr>
        <w:br/>
      </w:r>
      <w:r w:rsidRPr="001E6E4A">
        <w:rPr>
          <w:rFonts w:ascii="宋体" w:hAnsi="宋体" w:cs="宋体"/>
          <w:kern w:val="0"/>
          <w:sz w:val="36"/>
          <w:szCs w:val="24"/>
        </w:rPr>
        <w:t>http://v.mypep.cn/play/SVzQPiavaM33FW285cED</w:t>
      </w:r>
      <w:r w:rsidRPr="001E6E4A">
        <w:rPr>
          <w:rFonts w:ascii="宋体" w:hAnsi="宋体" w:cs="宋体"/>
          <w:kern w:val="0"/>
          <w:sz w:val="36"/>
          <w:szCs w:val="24"/>
        </w:rPr>
        <w:br/>
      </w:r>
    </w:p>
    <w:p w:rsidR="009F2D33" w:rsidRDefault="009F2D33" w:rsidP="001E6E4A">
      <w:pPr>
        <w:rPr>
          <w:rFonts w:ascii="宋体" w:cs="宋体"/>
          <w:kern w:val="0"/>
          <w:sz w:val="24"/>
          <w:szCs w:val="24"/>
        </w:rPr>
      </w:pPr>
      <w:r>
        <w:rPr>
          <w:noProof/>
        </w:rPr>
        <w:pict>
          <v:shape id="图片 4" o:spid="_x0000_i1027" type="#_x0000_t75" style="width:499.2pt;height:280.8pt;visibility:visible">
            <v:imagedata r:id="rId8" o:title=""/>
          </v:shape>
        </w:pict>
      </w:r>
    </w:p>
    <w:p w:rsidR="009F2D33" w:rsidRDefault="009F2D33" w:rsidP="001E6E4A">
      <w:pPr>
        <w:rPr>
          <w:rFonts w:ascii="宋体" w:cs="宋体"/>
          <w:kern w:val="0"/>
          <w:sz w:val="24"/>
          <w:szCs w:val="24"/>
        </w:rPr>
      </w:pPr>
    </w:p>
    <w:p w:rsidR="009F2D33" w:rsidRPr="001E6E4A" w:rsidRDefault="009F2D33" w:rsidP="008E5DA6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1E6E4A">
        <w:rPr>
          <w:rFonts w:ascii="宋体" w:hAnsi="宋体" w:cs="宋体"/>
          <w:kern w:val="0"/>
          <w:sz w:val="40"/>
          <w:szCs w:val="24"/>
        </w:rPr>
        <w:t>http://v.mypep.cn/play/cgl6naQcPN4Wnv8CtHaR</w:t>
      </w:r>
    </w:p>
    <w:p w:rsidR="009F2D33" w:rsidRDefault="009F2D33">
      <w:r>
        <w:rPr>
          <w:noProof/>
        </w:rPr>
        <w:pict>
          <v:shape id="图片 3" o:spid="_x0000_i1028" type="#_x0000_t75" style="width:518.4pt;height:291.6pt;visibility:visible">
            <v:imagedata r:id="rId9" o:title=""/>
          </v:shape>
        </w:pict>
      </w:r>
    </w:p>
    <w:p w:rsidR="009F2D33" w:rsidRDefault="009F2D33" w:rsidP="001E6E4A">
      <w:pPr>
        <w:widowControl/>
        <w:jc w:val="left"/>
        <w:rPr>
          <w:rFonts w:ascii="宋体" w:cs="宋体"/>
          <w:kern w:val="0"/>
          <w:sz w:val="36"/>
          <w:szCs w:val="24"/>
        </w:rPr>
      </w:pPr>
    </w:p>
    <w:p w:rsidR="009F2D33" w:rsidRPr="001E6E4A" w:rsidRDefault="009F2D33" w:rsidP="001E6E4A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1E6E4A">
        <w:rPr>
          <w:rFonts w:ascii="宋体" w:hAnsi="宋体" w:cs="宋体"/>
          <w:kern w:val="0"/>
          <w:sz w:val="36"/>
          <w:szCs w:val="24"/>
        </w:rPr>
        <w:t>http://v.mypep.cn/play/gLDnMuGAoyg6Box15IiV</w:t>
      </w:r>
      <w:r w:rsidRPr="001E6E4A">
        <w:rPr>
          <w:rFonts w:ascii="宋体" w:cs="宋体"/>
          <w:kern w:val="0"/>
          <w:sz w:val="24"/>
          <w:szCs w:val="24"/>
        </w:rPr>
        <w:br/>
      </w:r>
    </w:p>
    <w:p w:rsidR="009F2D33" w:rsidRPr="001E6E4A" w:rsidRDefault="009F2D33"/>
    <w:sectPr w:rsidR="009F2D33" w:rsidRPr="001E6E4A" w:rsidSect="001E6E4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D33" w:rsidRDefault="009F2D33">
      <w:r>
        <w:separator/>
      </w:r>
    </w:p>
  </w:endnote>
  <w:endnote w:type="continuationSeparator" w:id="0">
    <w:p w:rsidR="009F2D33" w:rsidRDefault="009F2D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D33" w:rsidRDefault="009F2D33">
      <w:r>
        <w:separator/>
      </w:r>
    </w:p>
  </w:footnote>
  <w:footnote w:type="continuationSeparator" w:id="0">
    <w:p w:rsidR="009F2D33" w:rsidRDefault="009F2D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18F9"/>
    <w:rsid w:val="00103B5B"/>
    <w:rsid w:val="00184FCB"/>
    <w:rsid w:val="001E6E4A"/>
    <w:rsid w:val="00205F4E"/>
    <w:rsid w:val="0023666B"/>
    <w:rsid w:val="00237DDB"/>
    <w:rsid w:val="002E13DE"/>
    <w:rsid w:val="004702D9"/>
    <w:rsid w:val="005E39D1"/>
    <w:rsid w:val="005F18F9"/>
    <w:rsid w:val="006C3560"/>
    <w:rsid w:val="008C44E2"/>
    <w:rsid w:val="008E5DA6"/>
    <w:rsid w:val="00964745"/>
    <w:rsid w:val="009F2D33"/>
    <w:rsid w:val="00A151E9"/>
    <w:rsid w:val="00A23573"/>
    <w:rsid w:val="00A61D04"/>
    <w:rsid w:val="00A95508"/>
    <w:rsid w:val="00AF3A74"/>
    <w:rsid w:val="00F701EC"/>
    <w:rsid w:val="00FF6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1E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6474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4745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184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184F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07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4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99</TotalTime>
  <Pages>2</Pages>
  <Words>32</Words>
  <Characters>184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7</cp:revision>
  <cp:lastPrinted>2017-11-18T05:54:00Z</cp:lastPrinted>
  <dcterms:created xsi:type="dcterms:W3CDTF">2017-11-18T04:57:00Z</dcterms:created>
  <dcterms:modified xsi:type="dcterms:W3CDTF">2018-12-11T06:51:00Z</dcterms:modified>
</cp:coreProperties>
</file>