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5C" w:rsidRDefault="00313C5C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蓟州区英语工作室区域网络教研活动</w:t>
      </w:r>
    </w:p>
    <w:p w:rsidR="00313C5C" w:rsidRPr="005A1515" w:rsidRDefault="00313C5C" w:rsidP="008864C8">
      <w:pPr>
        <w:ind w:firstLineChars="1050" w:firstLine="2940"/>
        <w:rPr>
          <w:sz w:val="28"/>
          <w:szCs w:val="28"/>
        </w:rPr>
      </w:pPr>
      <w:r>
        <w:rPr>
          <w:rFonts w:hint="eastAsia"/>
          <w:sz w:val="28"/>
          <w:szCs w:val="28"/>
        </w:rPr>
        <w:t>课题组张亚平老师是工作室成员</w:t>
      </w:r>
    </w:p>
    <w:p w:rsidR="00313C5C" w:rsidRDefault="00313C5C" w:rsidP="005A1515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alt="IMG_2813" style="position:absolute;left:0;text-align:left;margin-left:234pt;margin-top:7.8pt;width:207pt;height:324.6pt;z-index:251654656;visibility:visible" stroked="t" strokecolor="red">
            <v:imagedata r:id="rId6" o:title=""/>
            <w10:wrap type="square"/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459pt;margin-top:7.8pt;width:54pt;height:23.4pt;z-index:251656704" adj="-9220,51831" strokecolor="red">
            <v:textbox>
              <w:txbxContent>
                <w:p w:rsidR="00313C5C" w:rsidRDefault="00313C5C" w:rsidP="003F6771">
                  <w:bookmarkStart w:id="0" w:name="_GoBack"/>
                  <w:bookmarkEnd w:id="0"/>
                  <w:r>
                    <w:rPr>
                      <w:rFonts w:hint="eastAsia"/>
                    </w:rPr>
                    <w:t>张亚平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1" style="position:absolute;left:0;text-align:left;margin-left:180pt;margin-top:23.4pt;width:54pt;height:23.4pt;z-index:251655680" adj="-9220,51831" strokecolor="red">
            <v:textbox>
              <w:txbxContent>
                <w:p w:rsidR="00313C5C" w:rsidRDefault="00313C5C">
                  <w:r>
                    <w:rPr>
                      <w:rFonts w:hint="eastAsia"/>
                    </w:rPr>
                    <w:t>张亚平</w:t>
                  </w:r>
                </w:p>
              </w:txbxContent>
            </v:textbox>
          </v:shape>
        </w:pict>
      </w:r>
      <w:r>
        <w:rPr>
          <w:noProof/>
        </w:rPr>
        <w:pict>
          <v:shape id="图片 5" o:spid="_x0000_i1025" type="#_x0000_t75" alt="IMG_2827" style="width:187.5pt;height:320.25pt;visibility:visible">
            <v:imagedata r:id="rId7" o:title=""/>
          </v:shape>
        </w:pict>
      </w:r>
    </w:p>
    <w:p w:rsidR="00313C5C" w:rsidRDefault="00313C5C" w:rsidP="005A1515">
      <w:pPr>
        <w:jc w:val="center"/>
      </w:pPr>
      <w:r>
        <w:rPr>
          <w:noProof/>
        </w:rPr>
        <w:pict>
          <v:shape id="图片 4" o:spid="_x0000_i1026" type="#_x0000_t75" alt="IMG_2828" style="width:225pt;height:346.5pt;visibility:visible">
            <v:imagedata r:id="rId8" o:title=""/>
          </v:shape>
        </w:pict>
      </w:r>
      <w:r>
        <w:rPr>
          <w:noProof/>
        </w:rPr>
        <w:pict>
          <v:shape id="图片 3" o:spid="_x0000_i1027" type="#_x0000_t75" alt="IMG_2829" style="width:210pt;height:346.5pt;visibility:visible">
            <v:imagedata r:id="rId9" o:title=""/>
          </v:shape>
        </w:pict>
      </w:r>
    </w:p>
    <w:p w:rsidR="00313C5C" w:rsidRDefault="00313C5C">
      <w:pPr>
        <w:jc w:val="center"/>
        <w:rPr>
          <w:rFonts w:ascii="宋体" w:cs="宋体"/>
          <w:sz w:val="24"/>
        </w:rPr>
      </w:pPr>
      <w:r w:rsidRPr="00520FA8">
        <w:rPr>
          <w:noProof/>
          <w:sz w:val="36"/>
          <w:szCs w:val="36"/>
        </w:rPr>
        <w:pict>
          <v:shape id="图片 6" o:spid="_x0000_i1028" type="#_x0000_t75" alt="QQ图片20181210202414" style="width:3in;height:345pt;visibility:visible">
            <v:imagedata r:id="rId10" o:title=""/>
          </v:shape>
        </w:pict>
      </w:r>
      <w:r w:rsidRPr="00520FA8">
        <w:rPr>
          <w:rFonts w:ascii="宋体" w:cs="宋体"/>
          <w:noProof/>
          <w:sz w:val="24"/>
        </w:rPr>
        <w:pict>
          <v:shape id="图片 1" o:spid="_x0000_i1029" type="#_x0000_t75" alt="IMG_256" style="width:235.5pt;height:340.5pt;visibility:visible">
            <v:imagedata r:id="rId11" o:title=""/>
          </v:shape>
        </w:pict>
      </w:r>
      <w:r>
        <w:rPr>
          <w:noProof/>
        </w:rPr>
        <w:pict>
          <v:shape id="_x0000_s1029" type="#_x0000_t61" style="position:absolute;left:0;text-align:left;margin-left:6in;margin-top:132.6pt;width:54pt;height:23.4pt;z-index:251658752;mso-position-horizontal-relative:text;mso-position-vertical-relative:text" adj="-8020,77308" strokecolor="red">
            <v:textbox>
              <w:txbxContent>
                <w:p w:rsidR="00313C5C" w:rsidRDefault="00313C5C" w:rsidP="003F6771">
                  <w:r>
                    <w:rPr>
                      <w:rFonts w:hint="eastAsia"/>
                    </w:rPr>
                    <w:t>张亚平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1" style="position:absolute;left:0;text-align:left;margin-left:189pt;margin-top:70.2pt;width:54pt;height:23.4pt;z-index:251657728;mso-position-horizontal-relative:text;mso-position-vertical-relative:text" adj="-8020,77308" strokecolor="red">
            <v:textbox>
              <w:txbxContent>
                <w:p w:rsidR="00313C5C" w:rsidRDefault="00313C5C" w:rsidP="003F6771">
                  <w:r>
                    <w:rPr>
                      <w:rFonts w:hint="eastAsia"/>
                    </w:rPr>
                    <w:t>张亚平</w:t>
                  </w:r>
                </w:p>
              </w:txbxContent>
            </v:textbox>
          </v:shape>
        </w:pict>
      </w:r>
      <w:r w:rsidRPr="00520FA8">
        <w:rPr>
          <w:rFonts w:ascii="宋体" w:cs="宋体"/>
          <w:noProof/>
          <w:sz w:val="24"/>
        </w:rPr>
        <w:pict>
          <v:shape id="图片 2" o:spid="_x0000_i1030" type="#_x0000_t75" alt="IMG_256" style="width:211.5pt;height:392.25pt;visibility:visible">
            <v:imagedata r:id="rId12" o:title=""/>
          </v:shape>
        </w:pict>
      </w:r>
      <w:r w:rsidRPr="00520FA8">
        <w:rPr>
          <w:rFonts w:ascii="宋体" w:cs="宋体"/>
          <w:noProof/>
          <w:sz w:val="24"/>
        </w:rPr>
        <w:pict>
          <v:shape id="_x0000_i1031" type="#_x0000_t75" alt="IMG_256" style="width:240pt;height:400.5pt;visibility:visible">
            <v:imagedata r:id="rId13" o:title=""/>
          </v:shape>
        </w:pict>
      </w:r>
      <w:r>
        <w:rPr>
          <w:noProof/>
        </w:rPr>
        <w:pict>
          <v:shape id="_x0000_s1031" type="#_x0000_t61" style="position:absolute;left:0;text-align:left;margin-left:180pt;margin-top:62.4pt;width:54pt;height:23.4pt;z-index:251659776;mso-position-horizontal-relative:text;mso-position-vertical-relative:text" adj="380,95585" strokecolor="red">
            <v:textbox>
              <w:txbxContent>
                <w:p w:rsidR="00313C5C" w:rsidRDefault="00313C5C" w:rsidP="003F6771">
                  <w:r>
                    <w:rPr>
                      <w:rFonts w:hint="eastAsia"/>
                    </w:rPr>
                    <w:t>张亚平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1" style="position:absolute;left:0;text-align:left;margin-left:441pt;margin-top:93.6pt;width:54pt;height:23.4pt;z-index:251660800;mso-position-horizontal-relative:text;mso-position-vertical-relative:text" adj="-8020,77308" strokecolor="red">
            <v:textbox>
              <w:txbxContent>
                <w:p w:rsidR="00313C5C" w:rsidRDefault="00313C5C" w:rsidP="003F6771">
                  <w:r>
                    <w:rPr>
                      <w:rFonts w:hint="eastAsia"/>
                    </w:rPr>
                    <w:t>张亚平</w:t>
                  </w:r>
                </w:p>
              </w:txbxContent>
            </v:textbox>
          </v:shape>
        </w:pict>
      </w:r>
      <w:r w:rsidRPr="00520FA8">
        <w:rPr>
          <w:rFonts w:ascii="宋体" w:cs="宋体"/>
          <w:noProof/>
          <w:sz w:val="24"/>
        </w:rPr>
        <w:pict>
          <v:shape id="_x0000_i1032" type="#_x0000_t75" alt="IMG_256" style="width:3in;height:392.25pt;visibility:visible">
            <v:imagedata r:id="rId14" o:title=""/>
          </v:shape>
        </w:pict>
      </w:r>
      <w:r w:rsidRPr="00520FA8">
        <w:rPr>
          <w:rFonts w:ascii="宋体" w:cs="宋体"/>
          <w:noProof/>
          <w:sz w:val="24"/>
        </w:rPr>
        <w:pict>
          <v:shape id="_x0000_i1033" type="#_x0000_t75" alt="IMG_256" style="width:240pt;height:392.25pt;visibility:visible">
            <v:imagedata r:id="rId15" o:title=""/>
          </v:shape>
        </w:pict>
      </w:r>
      <w:r w:rsidRPr="00520FA8">
        <w:rPr>
          <w:rFonts w:ascii="宋体" w:cs="宋体"/>
          <w:noProof/>
          <w:sz w:val="24"/>
        </w:rPr>
        <w:pict>
          <v:shape id="图片 7" o:spid="_x0000_i1034" type="#_x0000_t75" alt="IMG_256" style="width:240pt;height:392.25pt;visibility:visible">
            <v:imagedata r:id="rId16" o:title=""/>
          </v:shape>
        </w:pict>
      </w:r>
      <w:r w:rsidRPr="00520FA8">
        <w:rPr>
          <w:rFonts w:ascii="宋体" w:cs="宋体"/>
          <w:noProof/>
          <w:sz w:val="24"/>
        </w:rPr>
        <w:pict>
          <v:shape id="图片 8" o:spid="_x0000_i1035" type="#_x0000_t75" alt="IMG_256" style="width:220.5pt;height:392.25pt;visibility:visible">
            <v:imagedata r:id="rId17" o:title=""/>
          </v:shape>
        </w:pict>
      </w:r>
    </w:p>
    <w:p w:rsidR="00313C5C" w:rsidRDefault="00313C5C" w:rsidP="005A1515">
      <w:pPr>
        <w:rPr>
          <w:rFonts w:ascii="宋体" w:cs="宋体"/>
          <w:sz w:val="24"/>
        </w:rPr>
      </w:pPr>
      <w:r w:rsidRPr="00520FA8">
        <w:rPr>
          <w:rFonts w:ascii="宋体" w:cs="宋体"/>
          <w:noProof/>
          <w:sz w:val="24"/>
        </w:rPr>
        <w:pict>
          <v:shape id="图片 9" o:spid="_x0000_i1036" type="#_x0000_t75" alt="IMG_256" style="width:206.25pt;height:366pt;visibility:visible">
            <v:imagedata r:id="rId18" o:title=""/>
          </v:shape>
        </w:pict>
      </w:r>
      <w:r w:rsidRPr="00520FA8">
        <w:rPr>
          <w:rFonts w:ascii="宋体" w:cs="宋体"/>
          <w:noProof/>
          <w:sz w:val="24"/>
        </w:rPr>
        <w:pict>
          <v:shape id="图片 10" o:spid="_x0000_i1037" type="#_x0000_t75" alt="IMG_256" style="width:225.75pt;height:375pt;visibility:visible">
            <v:imagedata r:id="rId19" o:title=""/>
          </v:shape>
        </w:pict>
      </w:r>
    </w:p>
    <w:p w:rsidR="00313C5C" w:rsidRDefault="00313C5C" w:rsidP="005A1515">
      <w:pPr>
        <w:rPr>
          <w:rFonts w:ascii="宋体" w:cs="宋体"/>
          <w:sz w:val="24"/>
        </w:rPr>
      </w:pPr>
    </w:p>
    <w:p w:rsidR="00313C5C" w:rsidRDefault="00313C5C" w:rsidP="005A1515">
      <w:pPr>
        <w:jc w:val="center"/>
        <w:rPr>
          <w:rFonts w:ascii="宋体" w:cs="宋体"/>
          <w:sz w:val="24"/>
        </w:rPr>
      </w:pPr>
      <w:r w:rsidRPr="00520FA8">
        <w:rPr>
          <w:rFonts w:ascii="宋体" w:cs="宋体"/>
          <w:noProof/>
          <w:sz w:val="24"/>
        </w:rPr>
        <w:pict>
          <v:shape id="图片 11" o:spid="_x0000_i1038" type="#_x0000_t75" alt="IMG_256" style="width:196.5pt;height:324pt;visibility:visible">
            <v:imagedata r:id="rId20" o:title=""/>
          </v:shape>
        </w:pict>
      </w:r>
      <w:r w:rsidRPr="00520FA8">
        <w:rPr>
          <w:rFonts w:ascii="宋体" w:cs="宋体"/>
          <w:noProof/>
          <w:sz w:val="24"/>
        </w:rPr>
        <w:pict>
          <v:shape id="图片 12" o:spid="_x0000_i1039" type="#_x0000_t75" alt="IMG_256" style="width:196.5pt;height:324pt;visibility:visible">
            <v:imagedata r:id="rId21" o:title=""/>
          </v:shape>
        </w:pict>
      </w:r>
    </w:p>
    <w:p w:rsidR="00313C5C" w:rsidRDefault="00313C5C">
      <w:pPr>
        <w:jc w:val="center"/>
        <w:rPr>
          <w:rFonts w:ascii="宋体" w:cs="宋体"/>
          <w:sz w:val="24"/>
        </w:rPr>
      </w:pPr>
      <w:r w:rsidRPr="00520FA8">
        <w:rPr>
          <w:rFonts w:ascii="宋体" w:cs="宋体"/>
          <w:noProof/>
          <w:sz w:val="24"/>
        </w:rPr>
        <w:pict>
          <v:shape id="图片 13" o:spid="_x0000_i1040" type="#_x0000_t75" alt="IMG_256" style="width:302.25pt;height:486pt;visibility:visible">
            <v:imagedata r:id="rId22" o:title=""/>
          </v:shape>
        </w:pict>
      </w:r>
    </w:p>
    <w:sectPr w:rsidR="00313C5C" w:rsidSect="005A151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C5C" w:rsidRDefault="00313C5C">
      <w:r>
        <w:separator/>
      </w:r>
    </w:p>
  </w:endnote>
  <w:endnote w:type="continuationSeparator" w:id="0">
    <w:p w:rsidR="00313C5C" w:rsidRDefault="00313C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C5C" w:rsidRDefault="00313C5C">
      <w:r>
        <w:separator/>
      </w:r>
    </w:p>
  </w:footnote>
  <w:footnote w:type="continuationSeparator" w:id="0">
    <w:p w:rsidR="00313C5C" w:rsidRDefault="00313C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3735F1D"/>
    <w:rsid w:val="000548BC"/>
    <w:rsid w:val="00313C5C"/>
    <w:rsid w:val="003F6771"/>
    <w:rsid w:val="00520FA8"/>
    <w:rsid w:val="00566775"/>
    <w:rsid w:val="005A1515"/>
    <w:rsid w:val="007A6A1B"/>
    <w:rsid w:val="008864C8"/>
    <w:rsid w:val="00BF2F4D"/>
    <w:rsid w:val="00D02BE4"/>
    <w:rsid w:val="00D26724"/>
    <w:rsid w:val="00DC6F7A"/>
    <w:rsid w:val="1F4749D6"/>
    <w:rsid w:val="43735F1D"/>
    <w:rsid w:val="52622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F4D"/>
    <w:pPr>
      <w:widowControl w:val="0"/>
      <w:jc w:val="both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15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5A15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8</Pages>
  <Words>9</Words>
  <Characters>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爱米丽</dc:creator>
  <cp:keywords/>
  <dc:description/>
  <cp:lastModifiedBy>Sky123.Org</cp:lastModifiedBy>
  <cp:revision>3</cp:revision>
  <dcterms:created xsi:type="dcterms:W3CDTF">2018-12-10T12:20:00Z</dcterms:created>
  <dcterms:modified xsi:type="dcterms:W3CDTF">2018-12-12T10:55:00Z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